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r1"/>
      <w:bookmarkStart w:id="1" w:name="Par126"/>
      <w:bookmarkEnd w:id="0"/>
      <w:bookmarkEnd w:id="1"/>
      <w:r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               УТВЕРЖДАЮ: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трудового коллектива                                                   Заведующая МБДОУ №1 «Березка»  от _________________________                                                     ___________З.Р. Гарипова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Приказ №___ от _________________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A1C6B" w:rsidRPr="00232C29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r131"/>
      <w:bookmarkEnd w:id="2"/>
      <w:r w:rsidRPr="00232C29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A1C6B" w:rsidRPr="00232C29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2C29">
        <w:rPr>
          <w:rFonts w:ascii="Times New Roman" w:hAnsi="Times New Roman"/>
          <w:b/>
          <w:bCs/>
          <w:sz w:val="24"/>
          <w:szCs w:val="24"/>
        </w:rPr>
        <w:t xml:space="preserve">О КОМИССИИ ПО ПРОТИВОДЕЙСТВИЮ КОРРУПЦИИ 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</w:rPr>
      </w:pPr>
      <w:r w:rsidRPr="001B1B33">
        <w:rPr>
          <w:rFonts w:cs="Calibri"/>
          <w:b/>
          <w:bCs/>
        </w:rPr>
        <w:t xml:space="preserve"> 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Муниципльного бюджетного дошкольного образовательного 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учреждения – Джалильский детский сад №1 «Березка»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общеразвивающего вида Сармановского муниципального района </w:t>
      </w:r>
    </w:p>
    <w:p w:rsidR="004A1C6B" w:rsidRPr="00232C29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:rsidR="004A1C6B" w:rsidRDefault="004A1C6B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A1C6B" w:rsidRPr="00232C29" w:rsidRDefault="004A1C6B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134"/>
      <w:bookmarkEnd w:id="3"/>
      <w:r w:rsidRPr="00232C29">
        <w:rPr>
          <w:rFonts w:ascii="Times New Roman" w:hAnsi="Times New Roman"/>
          <w:sz w:val="24"/>
          <w:szCs w:val="24"/>
        </w:rPr>
        <w:t>I. Общие положения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1. Комиссия по противодействию коррупции  </w:t>
      </w:r>
      <w:r w:rsidRPr="00902F22">
        <w:rPr>
          <w:rFonts w:ascii="Times New Roman" w:hAnsi="Times New Roman"/>
          <w:bCs/>
          <w:sz w:val="24"/>
          <w:szCs w:val="24"/>
        </w:rPr>
        <w:t>муниципального бюджетного дошкольного образовательного учреждения – Джалильский детский сад №1 «Березка» общеразвивающего вида Сармановского муниципального района Республики Татарстан</w:t>
      </w:r>
      <w:r w:rsidRPr="00232C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C29">
        <w:rPr>
          <w:rFonts w:ascii="Times New Roman" w:hAnsi="Times New Roman"/>
          <w:sz w:val="24"/>
          <w:szCs w:val="24"/>
        </w:rPr>
        <w:t xml:space="preserve">(далее - Комиссия) является совещательным органом при </w:t>
      </w:r>
      <w:r w:rsidRPr="00902F22">
        <w:rPr>
          <w:rFonts w:ascii="Times New Roman" w:hAnsi="Times New Roman"/>
          <w:bCs/>
          <w:sz w:val="24"/>
          <w:szCs w:val="24"/>
        </w:rPr>
        <w:t>МБДОУ №1 «Березка»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C29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</w:t>
      </w:r>
      <w:r>
        <w:rPr>
          <w:rFonts w:ascii="Times New Roman" w:hAnsi="Times New Roman"/>
          <w:sz w:val="24"/>
          <w:szCs w:val="24"/>
        </w:rPr>
        <w:t>Сармановском районе.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</w:t>
      </w:r>
      <w:r>
        <w:rPr>
          <w:rFonts w:ascii="Times New Roman" w:hAnsi="Times New Roman"/>
          <w:sz w:val="24"/>
          <w:szCs w:val="24"/>
        </w:rPr>
        <w:t xml:space="preserve">Сармановского </w:t>
      </w:r>
      <w:r w:rsidRPr="00232C2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  <w:r w:rsidRPr="00232C29">
        <w:rPr>
          <w:rFonts w:ascii="Times New Roman" w:hAnsi="Times New Roman"/>
          <w:sz w:val="24"/>
          <w:szCs w:val="24"/>
        </w:rPr>
        <w:t>, а также настоящим Положением.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3. Положение о Комиссии и ее состав утверждаются приказом </w:t>
      </w:r>
      <w:r w:rsidRPr="00D6092B">
        <w:rPr>
          <w:rFonts w:ascii="Times New Roman" w:hAnsi="Times New Roman"/>
          <w:bCs/>
          <w:sz w:val="24"/>
          <w:szCs w:val="24"/>
        </w:rPr>
        <w:t>МБДОУ №1 «Березка»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40"/>
      <w:bookmarkEnd w:id="4"/>
      <w:r w:rsidRPr="00232C29">
        <w:rPr>
          <w:rFonts w:ascii="Times New Roman" w:hAnsi="Times New Roman"/>
          <w:b/>
          <w:sz w:val="24"/>
          <w:szCs w:val="24"/>
        </w:rPr>
        <w:t>2. Основные задачи Комиссии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2.1. Основными задачами комиссии являются: </w:t>
      </w:r>
    </w:p>
    <w:p w:rsidR="004A1C6B" w:rsidRPr="00232C29" w:rsidRDefault="004A1C6B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разработка программных мероприятий по противодействию коррупции и осуществление контроля за их реализацией; </w:t>
      </w:r>
    </w:p>
    <w:p w:rsidR="004A1C6B" w:rsidRPr="00232C29" w:rsidRDefault="004A1C6B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обеспечение прозрачности деятельности детского сада; </w:t>
      </w:r>
    </w:p>
    <w:p w:rsidR="004A1C6B" w:rsidRPr="00232C29" w:rsidRDefault="004A1C6B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4A1C6B" w:rsidRPr="00232C29" w:rsidRDefault="004A1C6B" w:rsidP="00D70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рассмотрение обращений участников образовательного процесса, граждан;</w:t>
      </w:r>
    </w:p>
    <w:p w:rsidR="004A1C6B" w:rsidRPr="00232C29" w:rsidRDefault="004A1C6B" w:rsidP="00D70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противодействия коррупции.</w:t>
      </w:r>
    </w:p>
    <w:p w:rsidR="004A1C6B" w:rsidRPr="00232C29" w:rsidRDefault="004A1C6B" w:rsidP="00D70F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b/>
          <w:sz w:val="24"/>
          <w:szCs w:val="24"/>
        </w:rPr>
        <w:t>3. Комиссия в соответствии с возложенными на нее задачами выполняет следующие функции</w:t>
      </w:r>
      <w:r w:rsidRPr="00232C29">
        <w:rPr>
          <w:rFonts w:ascii="Times New Roman" w:hAnsi="Times New Roman"/>
          <w:sz w:val="24"/>
          <w:szCs w:val="24"/>
        </w:rPr>
        <w:t>:</w:t>
      </w:r>
    </w:p>
    <w:p w:rsidR="004A1C6B" w:rsidRPr="00232C29" w:rsidRDefault="004A1C6B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3.1.разрабатывает планы и мероприятия по противодействию коррупции; </w:t>
      </w:r>
    </w:p>
    <w:p w:rsidR="004A1C6B" w:rsidRPr="00232C29" w:rsidRDefault="004A1C6B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3.2.проводит внеочередные заседания по фактам обнаружения </w:t>
      </w:r>
      <w:r>
        <w:rPr>
          <w:rFonts w:ascii="Times New Roman" w:hAnsi="Times New Roman"/>
          <w:sz w:val="24"/>
          <w:szCs w:val="24"/>
        </w:rPr>
        <w:t>коррупционных проявлений в ДОУ</w:t>
      </w:r>
      <w:r w:rsidRPr="00232C29">
        <w:rPr>
          <w:rFonts w:ascii="Times New Roman" w:hAnsi="Times New Roman"/>
          <w:sz w:val="24"/>
          <w:szCs w:val="24"/>
        </w:rPr>
        <w:t xml:space="preserve">; </w:t>
      </w:r>
    </w:p>
    <w:p w:rsidR="004A1C6B" w:rsidRPr="00232C29" w:rsidRDefault="004A1C6B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3.3.подготавливает рекомендации для отдела образования по повышению эффективности противодействия коррупции.  </w:t>
      </w:r>
    </w:p>
    <w:p w:rsidR="004A1C6B" w:rsidRPr="00232C29" w:rsidRDefault="004A1C6B" w:rsidP="00D70F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b/>
          <w:sz w:val="24"/>
          <w:szCs w:val="24"/>
        </w:rPr>
        <w:t>4. Комиссия в целях реализации своих функций обладает следующими правами:</w:t>
      </w:r>
    </w:p>
    <w:p w:rsidR="004A1C6B" w:rsidRPr="00232C29" w:rsidRDefault="004A1C6B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4A1C6B" w:rsidRPr="00232C29" w:rsidRDefault="004A1C6B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4A1C6B" w:rsidRPr="00232C29" w:rsidRDefault="004A1C6B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4A1C6B" w:rsidRPr="00232C29" w:rsidRDefault="004A1C6B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32C29">
        <w:rPr>
          <w:rFonts w:ascii="Times New Roman" w:hAnsi="Times New Roman"/>
          <w:sz w:val="24"/>
          <w:szCs w:val="24"/>
        </w:rPr>
        <w:t>снованием для проведения внеочередного заседания комиссии является информация о факте ко</w:t>
      </w:r>
      <w:r>
        <w:rPr>
          <w:rFonts w:ascii="Times New Roman" w:hAnsi="Times New Roman"/>
          <w:sz w:val="24"/>
          <w:szCs w:val="24"/>
        </w:rPr>
        <w:t>ррупции со стороны работников ДОУ</w:t>
      </w:r>
      <w:r w:rsidRPr="00232C29">
        <w:rPr>
          <w:rFonts w:ascii="Times New Roman" w:hAnsi="Times New Roman"/>
          <w:sz w:val="24"/>
          <w:szCs w:val="24"/>
        </w:rPr>
        <w:t xml:space="preserve">, полученная заведующей детским садом от правоохранительных, судебных или иных государственных органов, от организаций, должностных лиц или граждан. </w:t>
      </w:r>
    </w:p>
    <w:p w:rsidR="004A1C6B" w:rsidRPr="00232C29" w:rsidRDefault="004A1C6B" w:rsidP="00D70F68">
      <w:pPr>
        <w:numPr>
          <w:ilvl w:val="0"/>
          <w:numId w:val="2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4A1C6B" w:rsidRPr="00232C29" w:rsidRDefault="004A1C6B" w:rsidP="00D70F6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4A1C6B" w:rsidRPr="00232C29" w:rsidRDefault="004A1C6B" w:rsidP="00D70F6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запрашивать и получать в установленном порядке информац</w:t>
      </w:r>
      <w:r>
        <w:rPr>
          <w:rFonts w:ascii="Times New Roman" w:hAnsi="Times New Roman"/>
          <w:sz w:val="24"/>
          <w:szCs w:val="24"/>
        </w:rPr>
        <w:t>ию в пределах своей компетенции.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5" w:name="Par158"/>
      <w:bookmarkEnd w:id="5"/>
      <w:r w:rsidRPr="00232C29">
        <w:rPr>
          <w:rFonts w:ascii="Times New Roman" w:hAnsi="Times New Roman"/>
          <w:b/>
          <w:sz w:val="24"/>
          <w:szCs w:val="24"/>
        </w:rPr>
        <w:t>5. Порядок формирования и деятельности Комиссии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>седателем Комиссии является   заведующий</w:t>
      </w:r>
      <w:r w:rsidRPr="00232C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 №1 «Березка»</w:t>
      </w:r>
      <w:r w:rsidRPr="00232C29">
        <w:rPr>
          <w:rFonts w:ascii="Times New Roman" w:hAnsi="Times New Roman"/>
          <w:sz w:val="24"/>
          <w:szCs w:val="24"/>
        </w:rPr>
        <w:t>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5.2. Комиссия формируется из числа работников образовательного учреждения и общественности.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           Члены Комиссии принимают участие в ее работе на общественных началах и обладают равными правами при принятии решений.</w:t>
      </w:r>
    </w:p>
    <w:p w:rsidR="004A1C6B" w:rsidRPr="00232C29" w:rsidRDefault="004A1C6B" w:rsidP="00A415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232C29">
        <w:rPr>
          <w:rFonts w:ascii="Times New Roman" w:hAnsi="Times New Roman"/>
          <w:sz w:val="24"/>
          <w:szCs w:val="24"/>
        </w:rPr>
        <w:t>. Деятельность Комиссии строится на основе плана работы, утверждаемого председателем Комиссии.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232C29">
        <w:rPr>
          <w:rFonts w:ascii="Times New Roman" w:hAnsi="Times New Roman"/>
          <w:sz w:val="24"/>
          <w:szCs w:val="24"/>
        </w:rPr>
        <w:t>. Заседание Комиссии является правомочным в случае присутствия на нем не менее двух третей общего числа его членов.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232C29">
        <w:rPr>
          <w:rFonts w:ascii="Times New Roman" w:hAnsi="Times New Roman"/>
          <w:sz w:val="24"/>
          <w:szCs w:val="24"/>
        </w:rPr>
        <w:t>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Решение Комиссии подписывается секретарем Комиссии и утверждается председателем Комиссии.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Решения Комиссии могут размещаться на официальном сайте </w:t>
      </w:r>
      <w:r w:rsidRPr="00A41546">
        <w:rPr>
          <w:rFonts w:ascii="Times New Roman" w:hAnsi="Times New Roman"/>
          <w:sz w:val="24"/>
          <w:szCs w:val="24"/>
        </w:rPr>
        <w:t>МБДОУ №1 «Березка»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5.8. Секретарь Комиссии: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готовит проекты решений Комиссии, представляет их на утверждение председателю Комиссии и организует контроль за выполнением данных решений.</w:t>
      </w:r>
    </w:p>
    <w:p w:rsidR="004A1C6B" w:rsidRPr="00A41546" w:rsidRDefault="004A1C6B" w:rsidP="00A415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Par180"/>
      <w:bookmarkEnd w:id="6"/>
      <w:r w:rsidRPr="00A41546">
        <w:rPr>
          <w:rFonts w:ascii="Times New Roman" w:hAnsi="Times New Roman"/>
          <w:b/>
          <w:sz w:val="24"/>
          <w:szCs w:val="24"/>
        </w:rPr>
        <w:t>6. Обеспечение деятельности Комиссии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6.1.Организационно-техническое и информационное обеспечение деятельности Комиссии осуществляется </w:t>
      </w:r>
      <w:r w:rsidRPr="00A41546">
        <w:rPr>
          <w:rFonts w:ascii="Times New Roman" w:hAnsi="Times New Roman"/>
          <w:sz w:val="24"/>
          <w:szCs w:val="24"/>
        </w:rPr>
        <w:t>МБДОУ №1 «Березка»</w:t>
      </w:r>
      <w:r>
        <w:rPr>
          <w:rFonts w:ascii="Times New Roman" w:hAnsi="Times New Roman"/>
          <w:sz w:val="24"/>
          <w:szCs w:val="24"/>
        </w:rPr>
        <w:t>.</w:t>
      </w: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Pr="00232C29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Default="004A1C6B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A1C6B" w:rsidRPr="001B1B33" w:rsidRDefault="004A1C6B" w:rsidP="00D70F68"/>
    <w:p w:rsidR="004A1C6B" w:rsidRDefault="004A1C6B"/>
    <w:sectPr w:rsidR="004A1C6B" w:rsidSect="008E6757">
      <w:pgSz w:w="11906" w:h="16838"/>
      <w:pgMar w:top="567" w:right="566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F68"/>
    <w:rsid w:val="000009EC"/>
    <w:rsid w:val="000108DC"/>
    <w:rsid w:val="0001323D"/>
    <w:rsid w:val="000142E1"/>
    <w:rsid w:val="000155C8"/>
    <w:rsid w:val="00027D75"/>
    <w:rsid w:val="00031811"/>
    <w:rsid w:val="00033493"/>
    <w:rsid w:val="00034726"/>
    <w:rsid w:val="000404B4"/>
    <w:rsid w:val="00041C28"/>
    <w:rsid w:val="0005039F"/>
    <w:rsid w:val="00052998"/>
    <w:rsid w:val="00053881"/>
    <w:rsid w:val="000567DC"/>
    <w:rsid w:val="00057538"/>
    <w:rsid w:val="00067999"/>
    <w:rsid w:val="000773DB"/>
    <w:rsid w:val="0008050A"/>
    <w:rsid w:val="00084D5B"/>
    <w:rsid w:val="0008618E"/>
    <w:rsid w:val="00087190"/>
    <w:rsid w:val="00093FF4"/>
    <w:rsid w:val="0009556E"/>
    <w:rsid w:val="000A7503"/>
    <w:rsid w:val="000A7965"/>
    <w:rsid w:val="000B2487"/>
    <w:rsid w:val="000C13ED"/>
    <w:rsid w:val="000C29AF"/>
    <w:rsid w:val="000C6873"/>
    <w:rsid w:val="000D1D78"/>
    <w:rsid w:val="000D2EDF"/>
    <w:rsid w:val="000D7A08"/>
    <w:rsid w:val="000E21C6"/>
    <w:rsid w:val="000E743A"/>
    <w:rsid w:val="000F59BC"/>
    <w:rsid w:val="000F7798"/>
    <w:rsid w:val="00104D30"/>
    <w:rsid w:val="0010544A"/>
    <w:rsid w:val="00107100"/>
    <w:rsid w:val="00117077"/>
    <w:rsid w:val="00121EB9"/>
    <w:rsid w:val="00162BBC"/>
    <w:rsid w:val="00162C63"/>
    <w:rsid w:val="00172C62"/>
    <w:rsid w:val="0017360D"/>
    <w:rsid w:val="00174DB2"/>
    <w:rsid w:val="00176A13"/>
    <w:rsid w:val="00177582"/>
    <w:rsid w:val="00182D26"/>
    <w:rsid w:val="00183D83"/>
    <w:rsid w:val="00185593"/>
    <w:rsid w:val="00194395"/>
    <w:rsid w:val="001950C3"/>
    <w:rsid w:val="001A3372"/>
    <w:rsid w:val="001A6F2E"/>
    <w:rsid w:val="001A7374"/>
    <w:rsid w:val="001B08CB"/>
    <w:rsid w:val="001B1535"/>
    <w:rsid w:val="001B1B33"/>
    <w:rsid w:val="001B68CF"/>
    <w:rsid w:val="001B69F9"/>
    <w:rsid w:val="001C4898"/>
    <w:rsid w:val="001C5ACD"/>
    <w:rsid w:val="001C5AFE"/>
    <w:rsid w:val="001C62E5"/>
    <w:rsid w:val="001C79A8"/>
    <w:rsid w:val="001D0917"/>
    <w:rsid w:val="001D35D1"/>
    <w:rsid w:val="001D7371"/>
    <w:rsid w:val="001D757E"/>
    <w:rsid w:val="001E182E"/>
    <w:rsid w:val="001E2581"/>
    <w:rsid w:val="001E5284"/>
    <w:rsid w:val="001E56C9"/>
    <w:rsid w:val="001E7FA5"/>
    <w:rsid w:val="001F0171"/>
    <w:rsid w:val="001F5C06"/>
    <w:rsid w:val="002008D4"/>
    <w:rsid w:val="00201923"/>
    <w:rsid w:val="00203EE0"/>
    <w:rsid w:val="00205E02"/>
    <w:rsid w:val="00206804"/>
    <w:rsid w:val="00207061"/>
    <w:rsid w:val="0021480C"/>
    <w:rsid w:val="0021789F"/>
    <w:rsid w:val="0022087F"/>
    <w:rsid w:val="002242D4"/>
    <w:rsid w:val="002264DA"/>
    <w:rsid w:val="00231F09"/>
    <w:rsid w:val="00232C29"/>
    <w:rsid w:val="002334D9"/>
    <w:rsid w:val="00234CD6"/>
    <w:rsid w:val="00235CC9"/>
    <w:rsid w:val="00243557"/>
    <w:rsid w:val="002449B0"/>
    <w:rsid w:val="0025420C"/>
    <w:rsid w:val="00261F41"/>
    <w:rsid w:val="002622A6"/>
    <w:rsid w:val="002730EF"/>
    <w:rsid w:val="002756E4"/>
    <w:rsid w:val="00276BCF"/>
    <w:rsid w:val="002821BA"/>
    <w:rsid w:val="00283CDC"/>
    <w:rsid w:val="00286A6D"/>
    <w:rsid w:val="00290DFE"/>
    <w:rsid w:val="00293F5A"/>
    <w:rsid w:val="002A0938"/>
    <w:rsid w:val="002A3142"/>
    <w:rsid w:val="002A33AB"/>
    <w:rsid w:val="002A6B30"/>
    <w:rsid w:val="002C6C81"/>
    <w:rsid w:val="002C71F4"/>
    <w:rsid w:val="002C7DAB"/>
    <w:rsid w:val="002D1189"/>
    <w:rsid w:val="002D3692"/>
    <w:rsid w:val="002D55D8"/>
    <w:rsid w:val="002E03A8"/>
    <w:rsid w:val="002E1294"/>
    <w:rsid w:val="002E5062"/>
    <w:rsid w:val="002E6142"/>
    <w:rsid w:val="002E64B6"/>
    <w:rsid w:val="002E725F"/>
    <w:rsid w:val="002F0FC3"/>
    <w:rsid w:val="002F4F62"/>
    <w:rsid w:val="002F6E72"/>
    <w:rsid w:val="002F7EDA"/>
    <w:rsid w:val="0030079E"/>
    <w:rsid w:val="0030363A"/>
    <w:rsid w:val="00305EDF"/>
    <w:rsid w:val="003209EC"/>
    <w:rsid w:val="00321444"/>
    <w:rsid w:val="003251B7"/>
    <w:rsid w:val="00327DB4"/>
    <w:rsid w:val="003335BB"/>
    <w:rsid w:val="00335029"/>
    <w:rsid w:val="0034066F"/>
    <w:rsid w:val="00343EDE"/>
    <w:rsid w:val="0035370E"/>
    <w:rsid w:val="00361748"/>
    <w:rsid w:val="0036360E"/>
    <w:rsid w:val="0037026D"/>
    <w:rsid w:val="00371F4B"/>
    <w:rsid w:val="00381219"/>
    <w:rsid w:val="003829D5"/>
    <w:rsid w:val="00383A61"/>
    <w:rsid w:val="0038429E"/>
    <w:rsid w:val="003A10B1"/>
    <w:rsid w:val="003A189F"/>
    <w:rsid w:val="003B1784"/>
    <w:rsid w:val="003B2AB0"/>
    <w:rsid w:val="003B49C1"/>
    <w:rsid w:val="003B6A46"/>
    <w:rsid w:val="003B6CAC"/>
    <w:rsid w:val="003B71D4"/>
    <w:rsid w:val="003C1579"/>
    <w:rsid w:val="003C3FE8"/>
    <w:rsid w:val="003C681B"/>
    <w:rsid w:val="003C6FC5"/>
    <w:rsid w:val="003E0BC7"/>
    <w:rsid w:val="003E6611"/>
    <w:rsid w:val="003E76A6"/>
    <w:rsid w:val="003F19F7"/>
    <w:rsid w:val="003F2044"/>
    <w:rsid w:val="003F71AF"/>
    <w:rsid w:val="00400809"/>
    <w:rsid w:val="00401E17"/>
    <w:rsid w:val="00402ACD"/>
    <w:rsid w:val="00404A17"/>
    <w:rsid w:val="00405710"/>
    <w:rsid w:val="004131BE"/>
    <w:rsid w:val="004148B0"/>
    <w:rsid w:val="00415342"/>
    <w:rsid w:val="004221EB"/>
    <w:rsid w:val="00423FE3"/>
    <w:rsid w:val="00424418"/>
    <w:rsid w:val="00427EEA"/>
    <w:rsid w:val="004365DC"/>
    <w:rsid w:val="00440579"/>
    <w:rsid w:val="00444ECA"/>
    <w:rsid w:val="00452046"/>
    <w:rsid w:val="004520E8"/>
    <w:rsid w:val="00455FD2"/>
    <w:rsid w:val="00461A41"/>
    <w:rsid w:val="00466280"/>
    <w:rsid w:val="00476927"/>
    <w:rsid w:val="00480303"/>
    <w:rsid w:val="004805E6"/>
    <w:rsid w:val="004833AE"/>
    <w:rsid w:val="00486AFD"/>
    <w:rsid w:val="00490CA9"/>
    <w:rsid w:val="004949DC"/>
    <w:rsid w:val="00495373"/>
    <w:rsid w:val="00497B6B"/>
    <w:rsid w:val="004A1C6B"/>
    <w:rsid w:val="004A3D7E"/>
    <w:rsid w:val="004B27F7"/>
    <w:rsid w:val="004B37C0"/>
    <w:rsid w:val="004B6DEB"/>
    <w:rsid w:val="004C711D"/>
    <w:rsid w:val="004D385F"/>
    <w:rsid w:val="004D464D"/>
    <w:rsid w:val="004E0349"/>
    <w:rsid w:val="004E0AAC"/>
    <w:rsid w:val="004E341A"/>
    <w:rsid w:val="004E4C34"/>
    <w:rsid w:val="004E67E7"/>
    <w:rsid w:val="004F43C4"/>
    <w:rsid w:val="004F62F1"/>
    <w:rsid w:val="00500B2B"/>
    <w:rsid w:val="00503595"/>
    <w:rsid w:val="00510405"/>
    <w:rsid w:val="00511619"/>
    <w:rsid w:val="00511A74"/>
    <w:rsid w:val="00516FD5"/>
    <w:rsid w:val="00517088"/>
    <w:rsid w:val="00517D15"/>
    <w:rsid w:val="005216A5"/>
    <w:rsid w:val="00527616"/>
    <w:rsid w:val="00532401"/>
    <w:rsid w:val="005330ED"/>
    <w:rsid w:val="00535102"/>
    <w:rsid w:val="005422CE"/>
    <w:rsid w:val="00542906"/>
    <w:rsid w:val="00543DE8"/>
    <w:rsid w:val="005473D2"/>
    <w:rsid w:val="005515F4"/>
    <w:rsid w:val="00556324"/>
    <w:rsid w:val="00566A0C"/>
    <w:rsid w:val="00570BB0"/>
    <w:rsid w:val="00573084"/>
    <w:rsid w:val="00584558"/>
    <w:rsid w:val="00585EF1"/>
    <w:rsid w:val="00590EB7"/>
    <w:rsid w:val="0059248F"/>
    <w:rsid w:val="005957B0"/>
    <w:rsid w:val="005A449E"/>
    <w:rsid w:val="005B0EB0"/>
    <w:rsid w:val="005B2C69"/>
    <w:rsid w:val="005C08F9"/>
    <w:rsid w:val="005C2F41"/>
    <w:rsid w:val="005C5A5F"/>
    <w:rsid w:val="005D106B"/>
    <w:rsid w:val="005D3895"/>
    <w:rsid w:val="005D5E13"/>
    <w:rsid w:val="005D62A7"/>
    <w:rsid w:val="005D7805"/>
    <w:rsid w:val="005E2A97"/>
    <w:rsid w:val="005E54C9"/>
    <w:rsid w:val="005E5851"/>
    <w:rsid w:val="005E5BEA"/>
    <w:rsid w:val="005F5239"/>
    <w:rsid w:val="005F5DCA"/>
    <w:rsid w:val="005F6644"/>
    <w:rsid w:val="005F7F04"/>
    <w:rsid w:val="0060129C"/>
    <w:rsid w:val="0060498A"/>
    <w:rsid w:val="00606EB6"/>
    <w:rsid w:val="0061405C"/>
    <w:rsid w:val="006154B8"/>
    <w:rsid w:val="006216A4"/>
    <w:rsid w:val="0062524E"/>
    <w:rsid w:val="006272DC"/>
    <w:rsid w:val="00632967"/>
    <w:rsid w:val="0064526A"/>
    <w:rsid w:val="0065079F"/>
    <w:rsid w:val="00653EC9"/>
    <w:rsid w:val="00654C37"/>
    <w:rsid w:val="00657E11"/>
    <w:rsid w:val="006603B0"/>
    <w:rsid w:val="006667FD"/>
    <w:rsid w:val="0066731E"/>
    <w:rsid w:val="006710F9"/>
    <w:rsid w:val="0067260F"/>
    <w:rsid w:val="006742B1"/>
    <w:rsid w:val="00674548"/>
    <w:rsid w:val="00674FF5"/>
    <w:rsid w:val="00677931"/>
    <w:rsid w:val="00681794"/>
    <w:rsid w:val="00682B33"/>
    <w:rsid w:val="0068562F"/>
    <w:rsid w:val="00685E3A"/>
    <w:rsid w:val="00690158"/>
    <w:rsid w:val="0069066A"/>
    <w:rsid w:val="0069070D"/>
    <w:rsid w:val="006A4BC5"/>
    <w:rsid w:val="006A7CB2"/>
    <w:rsid w:val="006B0FC5"/>
    <w:rsid w:val="006C0902"/>
    <w:rsid w:val="006C0B28"/>
    <w:rsid w:val="006C0E5A"/>
    <w:rsid w:val="006C6023"/>
    <w:rsid w:val="006C77EB"/>
    <w:rsid w:val="006D21CC"/>
    <w:rsid w:val="006D4D76"/>
    <w:rsid w:val="006D5D2A"/>
    <w:rsid w:val="006E141B"/>
    <w:rsid w:val="006E1F6F"/>
    <w:rsid w:val="006E6BFE"/>
    <w:rsid w:val="006E77DB"/>
    <w:rsid w:val="00701060"/>
    <w:rsid w:val="00702354"/>
    <w:rsid w:val="00702A6F"/>
    <w:rsid w:val="007037EA"/>
    <w:rsid w:val="00716620"/>
    <w:rsid w:val="00723B3D"/>
    <w:rsid w:val="0072619C"/>
    <w:rsid w:val="0073270D"/>
    <w:rsid w:val="00736156"/>
    <w:rsid w:val="00740D2C"/>
    <w:rsid w:val="0074137B"/>
    <w:rsid w:val="00742939"/>
    <w:rsid w:val="00744C3A"/>
    <w:rsid w:val="00752D15"/>
    <w:rsid w:val="0075449A"/>
    <w:rsid w:val="00754990"/>
    <w:rsid w:val="00763422"/>
    <w:rsid w:val="00764D5C"/>
    <w:rsid w:val="00765B64"/>
    <w:rsid w:val="00777DC5"/>
    <w:rsid w:val="00780C8D"/>
    <w:rsid w:val="00780DA3"/>
    <w:rsid w:val="00786180"/>
    <w:rsid w:val="00786831"/>
    <w:rsid w:val="007A2C3B"/>
    <w:rsid w:val="007A547D"/>
    <w:rsid w:val="007A54DC"/>
    <w:rsid w:val="007A62AA"/>
    <w:rsid w:val="007B2420"/>
    <w:rsid w:val="007B2E1B"/>
    <w:rsid w:val="007C279F"/>
    <w:rsid w:val="007C59D4"/>
    <w:rsid w:val="007C67F2"/>
    <w:rsid w:val="007D1F02"/>
    <w:rsid w:val="007D36B9"/>
    <w:rsid w:val="007D5D76"/>
    <w:rsid w:val="007E19FC"/>
    <w:rsid w:val="007F0BAC"/>
    <w:rsid w:val="007F7221"/>
    <w:rsid w:val="007F7C35"/>
    <w:rsid w:val="008046A2"/>
    <w:rsid w:val="00804B75"/>
    <w:rsid w:val="00811606"/>
    <w:rsid w:val="008121F0"/>
    <w:rsid w:val="00813C6C"/>
    <w:rsid w:val="00814A4E"/>
    <w:rsid w:val="0081676F"/>
    <w:rsid w:val="00820FDB"/>
    <w:rsid w:val="008225A9"/>
    <w:rsid w:val="00823BDF"/>
    <w:rsid w:val="0083145A"/>
    <w:rsid w:val="00831E1F"/>
    <w:rsid w:val="00834995"/>
    <w:rsid w:val="00834A1A"/>
    <w:rsid w:val="00840932"/>
    <w:rsid w:val="00840BC9"/>
    <w:rsid w:val="008420B1"/>
    <w:rsid w:val="0084317F"/>
    <w:rsid w:val="00844015"/>
    <w:rsid w:val="00845ADE"/>
    <w:rsid w:val="00860C69"/>
    <w:rsid w:val="00867728"/>
    <w:rsid w:val="00873EA8"/>
    <w:rsid w:val="008756D1"/>
    <w:rsid w:val="00882D0D"/>
    <w:rsid w:val="008834A7"/>
    <w:rsid w:val="00886785"/>
    <w:rsid w:val="0089449C"/>
    <w:rsid w:val="00896F5C"/>
    <w:rsid w:val="008A29B6"/>
    <w:rsid w:val="008A6047"/>
    <w:rsid w:val="008A6F6C"/>
    <w:rsid w:val="008B2C17"/>
    <w:rsid w:val="008B50AB"/>
    <w:rsid w:val="008B7BCC"/>
    <w:rsid w:val="008C145C"/>
    <w:rsid w:val="008C4F76"/>
    <w:rsid w:val="008C5FCE"/>
    <w:rsid w:val="008E6757"/>
    <w:rsid w:val="008F6282"/>
    <w:rsid w:val="008F7702"/>
    <w:rsid w:val="00902C19"/>
    <w:rsid w:val="00902DB1"/>
    <w:rsid w:val="00902F22"/>
    <w:rsid w:val="00904A97"/>
    <w:rsid w:val="0091229D"/>
    <w:rsid w:val="00915059"/>
    <w:rsid w:val="00915F9E"/>
    <w:rsid w:val="0093441F"/>
    <w:rsid w:val="00934AB2"/>
    <w:rsid w:val="00937E30"/>
    <w:rsid w:val="009423C3"/>
    <w:rsid w:val="00953E23"/>
    <w:rsid w:val="00960A57"/>
    <w:rsid w:val="009621E2"/>
    <w:rsid w:val="009649CA"/>
    <w:rsid w:val="00974768"/>
    <w:rsid w:val="009817BA"/>
    <w:rsid w:val="009827E0"/>
    <w:rsid w:val="00984F3E"/>
    <w:rsid w:val="009871C3"/>
    <w:rsid w:val="009944B3"/>
    <w:rsid w:val="00995F21"/>
    <w:rsid w:val="00997743"/>
    <w:rsid w:val="009A1989"/>
    <w:rsid w:val="009A5EF7"/>
    <w:rsid w:val="009A6F4D"/>
    <w:rsid w:val="009B39A7"/>
    <w:rsid w:val="009B53BA"/>
    <w:rsid w:val="009B7C79"/>
    <w:rsid w:val="009C0F5E"/>
    <w:rsid w:val="009C3F35"/>
    <w:rsid w:val="009C468E"/>
    <w:rsid w:val="009D07EB"/>
    <w:rsid w:val="009D32EC"/>
    <w:rsid w:val="009D4F1C"/>
    <w:rsid w:val="009D7238"/>
    <w:rsid w:val="009D74FA"/>
    <w:rsid w:val="009E344C"/>
    <w:rsid w:val="009E4104"/>
    <w:rsid w:val="009E4672"/>
    <w:rsid w:val="009F0045"/>
    <w:rsid w:val="00A06001"/>
    <w:rsid w:val="00A06031"/>
    <w:rsid w:val="00A07A4A"/>
    <w:rsid w:val="00A139BC"/>
    <w:rsid w:val="00A153A9"/>
    <w:rsid w:val="00A33247"/>
    <w:rsid w:val="00A33A50"/>
    <w:rsid w:val="00A33B94"/>
    <w:rsid w:val="00A34A60"/>
    <w:rsid w:val="00A41546"/>
    <w:rsid w:val="00A42B96"/>
    <w:rsid w:val="00A46052"/>
    <w:rsid w:val="00A47F90"/>
    <w:rsid w:val="00A644F6"/>
    <w:rsid w:val="00A65617"/>
    <w:rsid w:val="00A675C0"/>
    <w:rsid w:val="00A827B1"/>
    <w:rsid w:val="00A9100C"/>
    <w:rsid w:val="00A93D48"/>
    <w:rsid w:val="00A94457"/>
    <w:rsid w:val="00A963CD"/>
    <w:rsid w:val="00AA140A"/>
    <w:rsid w:val="00AA183C"/>
    <w:rsid w:val="00AA3964"/>
    <w:rsid w:val="00AA67B2"/>
    <w:rsid w:val="00AB1C4E"/>
    <w:rsid w:val="00AC23F0"/>
    <w:rsid w:val="00AC5806"/>
    <w:rsid w:val="00AD0EEF"/>
    <w:rsid w:val="00AD2FB4"/>
    <w:rsid w:val="00AD4494"/>
    <w:rsid w:val="00AD6D13"/>
    <w:rsid w:val="00AE354B"/>
    <w:rsid w:val="00AE3D1E"/>
    <w:rsid w:val="00AE591B"/>
    <w:rsid w:val="00AF20C3"/>
    <w:rsid w:val="00AF2C73"/>
    <w:rsid w:val="00AF2DB2"/>
    <w:rsid w:val="00AF5543"/>
    <w:rsid w:val="00AF6580"/>
    <w:rsid w:val="00AF6A21"/>
    <w:rsid w:val="00AF6A5A"/>
    <w:rsid w:val="00AF7BB7"/>
    <w:rsid w:val="00B01361"/>
    <w:rsid w:val="00B02086"/>
    <w:rsid w:val="00B05288"/>
    <w:rsid w:val="00B10C90"/>
    <w:rsid w:val="00B10D50"/>
    <w:rsid w:val="00B1180D"/>
    <w:rsid w:val="00B11F48"/>
    <w:rsid w:val="00B1325C"/>
    <w:rsid w:val="00B13F37"/>
    <w:rsid w:val="00B24359"/>
    <w:rsid w:val="00B245AA"/>
    <w:rsid w:val="00B246BE"/>
    <w:rsid w:val="00B31D4E"/>
    <w:rsid w:val="00B3564F"/>
    <w:rsid w:val="00B42CCA"/>
    <w:rsid w:val="00B53A25"/>
    <w:rsid w:val="00B60867"/>
    <w:rsid w:val="00B635B7"/>
    <w:rsid w:val="00B64E0D"/>
    <w:rsid w:val="00B6522E"/>
    <w:rsid w:val="00B90539"/>
    <w:rsid w:val="00B93AD5"/>
    <w:rsid w:val="00B96354"/>
    <w:rsid w:val="00B96395"/>
    <w:rsid w:val="00B966DB"/>
    <w:rsid w:val="00B96BDA"/>
    <w:rsid w:val="00B9749A"/>
    <w:rsid w:val="00BA75EC"/>
    <w:rsid w:val="00BB3B95"/>
    <w:rsid w:val="00BB688B"/>
    <w:rsid w:val="00BB7887"/>
    <w:rsid w:val="00BC191D"/>
    <w:rsid w:val="00BC1CE4"/>
    <w:rsid w:val="00BC3F6E"/>
    <w:rsid w:val="00BC4117"/>
    <w:rsid w:val="00BC7792"/>
    <w:rsid w:val="00BD0FF9"/>
    <w:rsid w:val="00BD50A4"/>
    <w:rsid w:val="00BE1CB5"/>
    <w:rsid w:val="00BE3E80"/>
    <w:rsid w:val="00BF4E66"/>
    <w:rsid w:val="00BF75F1"/>
    <w:rsid w:val="00C02F8A"/>
    <w:rsid w:val="00C07831"/>
    <w:rsid w:val="00C07EF4"/>
    <w:rsid w:val="00C135D1"/>
    <w:rsid w:val="00C14A72"/>
    <w:rsid w:val="00C14E45"/>
    <w:rsid w:val="00C21421"/>
    <w:rsid w:val="00C26137"/>
    <w:rsid w:val="00C33937"/>
    <w:rsid w:val="00C34369"/>
    <w:rsid w:val="00C417CB"/>
    <w:rsid w:val="00C43872"/>
    <w:rsid w:val="00C536D0"/>
    <w:rsid w:val="00C53FB6"/>
    <w:rsid w:val="00C5410C"/>
    <w:rsid w:val="00C56ACE"/>
    <w:rsid w:val="00C602CC"/>
    <w:rsid w:val="00C6083F"/>
    <w:rsid w:val="00C659ED"/>
    <w:rsid w:val="00C66C9F"/>
    <w:rsid w:val="00C67720"/>
    <w:rsid w:val="00C76C90"/>
    <w:rsid w:val="00C77A07"/>
    <w:rsid w:val="00C82813"/>
    <w:rsid w:val="00C82DE2"/>
    <w:rsid w:val="00C85383"/>
    <w:rsid w:val="00C91EBA"/>
    <w:rsid w:val="00C96352"/>
    <w:rsid w:val="00C96F18"/>
    <w:rsid w:val="00CA1D77"/>
    <w:rsid w:val="00CA21F6"/>
    <w:rsid w:val="00CC27C8"/>
    <w:rsid w:val="00CC4F6A"/>
    <w:rsid w:val="00CC7C86"/>
    <w:rsid w:val="00CD14EB"/>
    <w:rsid w:val="00CD4E19"/>
    <w:rsid w:val="00CE32DF"/>
    <w:rsid w:val="00CE38DD"/>
    <w:rsid w:val="00CE5675"/>
    <w:rsid w:val="00CF4792"/>
    <w:rsid w:val="00CF4B86"/>
    <w:rsid w:val="00CF4EF7"/>
    <w:rsid w:val="00CF61C1"/>
    <w:rsid w:val="00CF7204"/>
    <w:rsid w:val="00CF7683"/>
    <w:rsid w:val="00D0060E"/>
    <w:rsid w:val="00D00D36"/>
    <w:rsid w:val="00D01106"/>
    <w:rsid w:val="00D3401C"/>
    <w:rsid w:val="00D34BB0"/>
    <w:rsid w:val="00D41982"/>
    <w:rsid w:val="00D4413A"/>
    <w:rsid w:val="00D45478"/>
    <w:rsid w:val="00D470B5"/>
    <w:rsid w:val="00D502BD"/>
    <w:rsid w:val="00D6092B"/>
    <w:rsid w:val="00D629D5"/>
    <w:rsid w:val="00D6463F"/>
    <w:rsid w:val="00D66751"/>
    <w:rsid w:val="00D70F68"/>
    <w:rsid w:val="00D828D6"/>
    <w:rsid w:val="00D83F29"/>
    <w:rsid w:val="00D8588F"/>
    <w:rsid w:val="00D87684"/>
    <w:rsid w:val="00D90F35"/>
    <w:rsid w:val="00D92444"/>
    <w:rsid w:val="00D92A40"/>
    <w:rsid w:val="00D942B0"/>
    <w:rsid w:val="00D95C30"/>
    <w:rsid w:val="00D97A9D"/>
    <w:rsid w:val="00DA15B8"/>
    <w:rsid w:val="00DA1A0B"/>
    <w:rsid w:val="00DB086D"/>
    <w:rsid w:val="00DB17CB"/>
    <w:rsid w:val="00DB670F"/>
    <w:rsid w:val="00DB7F3F"/>
    <w:rsid w:val="00DC067E"/>
    <w:rsid w:val="00DC7A29"/>
    <w:rsid w:val="00DD0367"/>
    <w:rsid w:val="00DD4460"/>
    <w:rsid w:val="00DE04C4"/>
    <w:rsid w:val="00DE0D92"/>
    <w:rsid w:val="00DE55AD"/>
    <w:rsid w:val="00DE6174"/>
    <w:rsid w:val="00E000DC"/>
    <w:rsid w:val="00E0094D"/>
    <w:rsid w:val="00E0367D"/>
    <w:rsid w:val="00E04AFA"/>
    <w:rsid w:val="00E0609B"/>
    <w:rsid w:val="00E06D82"/>
    <w:rsid w:val="00E136AB"/>
    <w:rsid w:val="00E172DB"/>
    <w:rsid w:val="00E25A9A"/>
    <w:rsid w:val="00E26AEA"/>
    <w:rsid w:val="00E26FFC"/>
    <w:rsid w:val="00E309E8"/>
    <w:rsid w:val="00E313A2"/>
    <w:rsid w:val="00E3193B"/>
    <w:rsid w:val="00E32ED9"/>
    <w:rsid w:val="00E35050"/>
    <w:rsid w:val="00E35BE8"/>
    <w:rsid w:val="00E505F8"/>
    <w:rsid w:val="00E55D87"/>
    <w:rsid w:val="00E56999"/>
    <w:rsid w:val="00E64159"/>
    <w:rsid w:val="00E70572"/>
    <w:rsid w:val="00E713F2"/>
    <w:rsid w:val="00E75CAC"/>
    <w:rsid w:val="00E870F1"/>
    <w:rsid w:val="00E91368"/>
    <w:rsid w:val="00E93BF1"/>
    <w:rsid w:val="00E93DCE"/>
    <w:rsid w:val="00E94225"/>
    <w:rsid w:val="00E95C8C"/>
    <w:rsid w:val="00E96398"/>
    <w:rsid w:val="00EA0078"/>
    <w:rsid w:val="00EA18F2"/>
    <w:rsid w:val="00EA271C"/>
    <w:rsid w:val="00EA5AD6"/>
    <w:rsid w:val="00EA7B8B"/>
    <w:rsid w:val="00EC31A7"/>
    <w:rsid w:val="00ED28FA"/>
    <w:rsid w:val="00ED2F96"/>
    <w:rsid w:val="00ED5337"/>
    <w:rsid w:val="00EE3873"/>
    <w:rsid w:val="00EF1AE4"/>
    <w:rsid w:val="00EF2EC3"/>
    <w:rsid w:val="00F05D81"/>
    <w:rsid w:val="00F11677"/>
    <w:rsid w:val="00F1616C"/>
    <w:rsid w:val="00F177FE"/>
    <w:rsid w:val="00F2437A"/>
    <w:rsid w:val="00F36B06"/>
    <w:rsid w:val="00F37742"/>
    <w:rsid w:val="00F44512"/>
    <w:rsid w:val="00F45EE5"/>
    <w:rsid w:val="00F465B7"/>
    <w:rsid w:val="00F478C0"/>
    <w:rsid w:val="00F509D3"/>
    <w:rsid w:val="00F5200A"/>
    <w:rsid w:val="00F57115"/>
    <w:rsid w:val="00F57806"/>
    <w:rsid w:val="00F60FB7"/>
    <w:rsid w:val="00F64F0F"/>
    <w:rsid w:val="00F72BF2"/>
    <w:rsid w:val="00F76281"/>
    <w:rsid w:val="00F83658"/>
    <w:rsid w:val="00F93E09"/>
    <w:rsid w:val="00F93EA5"/>
    <w:rsid w:val="00F975BD"/>
    <w:rsid w:val="00FA1412"/>
    <w:rsid w:val="00FA399E"/>
    <w:rsid w:val="00FA7EB2"/>
    <w:rsid w:val="00FB0419"/>
    <w:rsid w:val="00FB0566"/>
    <w:rsid w:val="00FB0ECB"/>
    <w:rsid w:val="00FC004C"/>
    <w:rsid w:val="00FC30EE"/>
    <w:rsid w:val="00FC3327"/>
    <w:rsid w:val="00FC3539"/>
    <w:rsid w:val="00FC4F43"/>
    <w:rsid w:val="00FD0E8F"/>
    <w:rsid w:val="00FD6EB5"/>
    <w:rsid w:val="00FE28E0"/>
    <w:rsid w:val="00FE3C1B"/>
    <w:rsid w:val="00FF18EE"/>
    <w:rsid w:val="00FF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F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3</Pages>
  <Words>789</Words>
  <Characters>4499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</dc:creator>
  <cp:keywords/>
  <dc:description/>
  <cp:lastModifiedBy>Гульнара</cp:lastModifiedBy>
  <cp:revision>4</cp:revision>
  <cp:lastPrinted>2014-11-14T11:54:00Z</cp:lastPrinted>
  <dcterms:created xsi:type="dcterms:W3CDTF">2014-11-13T12:18:00Z</dcterms:created>
  <dcterms:modified xsi:type="dcterms:W3CDTF">2014-11-14T11:54:00Z</dcterms:modified>
</cp:coreProperties>
</file>